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B391" w14:textId="25ED567A" w:rsidR="00D933C0" w:rsidRDefault="00D933C0" w:rsidP="00D933C0">
      <w:pPr>
        <w:jc w:val="center"/>
        <w:rPr>
          <w:rFonts w:ascii="Arial" w:eastAsia="Arial" w:hAnsi="Arial" w:cs="Arial"/>
          <w:b/>
          <w:sz w:val="36"/>
          <w:szCs w:val="36"/>
        </w:rPr>
      </w:pPr>
      <w:bookmarkStart w:id="0" w:name="_Hlk55590797"/>
      <w:r w:rsidRPr="00D32EBE">
        <w:rPr>
          <w:rFonts w:ascii="Arial" w:eastAsia="Arial" w:hAnsi="Arial" w:cs="Arial"/>
          <w:b/>
          <w:sz w:val="36"/>
          <w:szCs w:val="36"/>
        </w:rPr>
        <w:t>Elternbeiratswahl 202</w:t>
      </w:r>
      <w:r w:rsidR="00350647">
        <w:rPr>
          <w:rFonts w:ascii="Arial" w:eastAsia="Arial" w:hAnsi="Arial" w:cs="Arial"/>
          <w:b/>
          <w:sz w:val="36"/>
          <w:szCs w:val="36"/>
        </w:rPr>
        <w:t>6</w:t>
      </w:r>
    </w:p>
    <w:p w14:paraId="6DF6AB9F" w14:textId="77777777" w:rsidR="00D933C0" w:rsidRDefault="00D933C0" w:rsidP="00D933C0">
      <w:pPr>
        <w:jc w:val="center"/>
        <w:rPr>
          <w:rFonts w:ascii="Arial" w:eastAsia="Arial" w:hAnsi="Arial" w:cs="Arial"/>
          <w:b/>
          <w:sz w:val="36"/>
          <w:szCs w:val="36"/>
        </w:rPr>
      </w:pPr>
    </w:p>
    <w:p w14:paraId="2B22ECF9" w14:textId="77777777" w:rsidR="00D933C0" w:rsidRDefault="00D933C0" w:rsidP="00D933C0">
      <w:pPr>
        <w:jc w:val="center"/>
        <w:rPr>
          <w:rFonts w:ascii="Arial" w:eastAsia="Arial" w:hAnsi="Arial" w:cs="Arial"/>
          <w:b/>
          <w:sz w:val="36"/>
          <w:szCs w:val="36"/>
        </w:rPr>
      </w:pPr>
    </w:p>
    <w:bookmarkEnd w:id="0"/>
    <w:p w14:paraId="75E9C9D2" w14:textId="6335BAE9" w:rsidR="00D933C0" w:rsidRDefault="008224C0" w:rsidP="00D933C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Name</w:t>
      </w:r>
    </w:p>
    <w:p w14:paraId="24F0746D" w14:textId="77777777" w:rsidR="00D933C0" w:rsidRPr="00D32EBE" w:rsidRDefault="00D933C0" w:rsidP="00D933C0">
      <w:pPr>
        <w:jc w:val="center"/>
        <w:rPr>
          <w:rFonts w:ascii="Arial" w:eastAsia="Arial" w:hAnsi="Arial" w:cs="Arial"/>
          <w:b/>
          <w:sz w:val="32"/>
          <w:szCs w:val="32"/>
        </w:rPr>
      </w:pPr>
    </w:p>
    <w:p w14:paraId="37AF4C3F" w14:textId="70A3E1E6" w:rsidR="00D933C0" w:rsidRDefault="008224C0" w:rsidP="00D933C0">
      <w:pPr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E2BC4" wp14:editId="4C17FD51">
                <wp:simplePos x="0" y="0"/>
                <wp:positionH relativeFrom="column">
                  <wp:posOffset>2280920</wp:posOffset>
                </wp:positionH>
                <wp:positionV relativeFrom="paragraph">
                  <wp:posOffset>60325</wp:posOffset>
                </wp:positionV>
                <wp:extent cx="1390650" cy="1790700"/>
                <wp:effectExtent l="0" t="0" r="19050" b="19050"/>
                <wp:wrapTopAndBottom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7907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chemeClr val="accent1"/>
                          </a:solidFill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07E83C6A" w14:textId="77777777" w:rsidR="00AF19A5" w:rsidRDefault="00AF19A5" w:rsidP="00AF19A5">
                            <w:pPr>
                              <w:jc w:val="center"/>
                            </w:pPr>
                          </w:p>
                          <w:p w14:paraId="083781FD" w14:textId="00EFEC33" w:rsidR="00AF19A5" w:rsidRDefault="00AF19A5" w:rsidP="00AF19A5">
                            <w:pPr>
                              <w:jc w:val="center"/>
                            </w:pPr>
                            <w:r>
                              <w:t xml:space="preserve">Platz </w:t>
                            </w:r>
                          </w:p>
                          <w:p w14:paraId="30744800" w14:textId="77777777" w:rsidR="00AF19A5" w:rsidRDefault="00AF19A5" w:rsidP="00AF19A5">
                            <w:pPr>
                              <w:jc w:val="center"/>
                            </w:pPr>
                          </w:p>
                          <w:p w14:paraId="2CE2F689" w14:textId="3B9DD154" w:rsidR="00AF19A5" w:rsidRDefault="00AF19A5" w:rsidP="00AF19A5">
                            <w:pPr>
                              <w:jc w:val="center"/>
                            </w:pPr>
                            <w:r>
                              <w:t xml:space="preserve">für </w:t>
                            </w:r>
                          </w:p>
                          <w:p w14:paraId="739F257B" w14:textId="77777777" w:rsidR="00AF19A5" w:rsidRDefault="00AF19A5" w:rsidP="00AF19A5">
                            <w:pPr>
                              <w:jc w:val="center"/>
                            </w:pPr>
                          </w:p>
                          <w:p w14:paraId="3F177C67" w14:textId="77FB0296" w:rsidR="00AF19A5" w:rsidRDefault="00AF19A5" w:rsidP="00AF19A5">
                            <w:pPr>
                              <w:jc w:val="center"/>
                            </w:pPr>
                            <w:r>
                              <w:t xml:space="preserve">ein </w:t>
                            </w:r>
                          </w:p>
                          <w:p w14:paraId="00B45EE8" w14:textId="77777777" w:rsidR="00AF19A5" w:rsidRDefault="00AF19A5" w:rsidP="00AF19A5">
                            <w:pPr>
                              <w:jc w:val="center"/>
                            </w:pPr>
                          </w:p>
                          <w:p w14:paraId="6B5ECB00" w14:textId="3B6DDC97" w:rsidR="008224C0" w:rsidRDefault="00AF19A5" w:rsidP="00AF19A5">
                            <w:pPr>
                              <w:jc w:val="center"/>
                            </w:pPr>
                            <w:r>
                              <w:t>Bild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1E2BC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79.6pt;margin-top:4.75pt;width:109.5pt;height:14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" filled="f" strokecolor="#4f81bd [3204]" strokeweight="1pt">
                <v:stroke miterlimit="4"/>
                <v:textbox inset="1.27mm,1.27mm,1.27mm,1.27mm">
                  <w:txbxContent>
                    <w:p w14:paraId="07E83C6A" w14:textId="77777777" w:rsidR="00AF19A5" w:rsidRDefault="00AF19A5" w:rsidP="00AF19A5">
                      <w:pPr>
                        <w:jc w:val="center"/>
                      </w:pPr>
                    </w:p>
                    <w:p w14:paraId="083781FD" w14:textId="00EFEC33" w:rsidR="00AF19A5" w:rsidRDefault="00AF19A5" w:rsidP="00AF19A5">
                      <w:pPr>
                        <w:jc w:val="center"/>
                      </w:pPr>
                      <w:r>
                        <w:t xml:space="preserve">Platz </w:t>
                      </w:r>
                    </w:p>
                    <w:p w14:paraId="30744800" w14:textId="77777777" w:rsidR="00AF19A5" w:rsidRDefault="00AF19A5" w:rsidP="00AF19A5">
                      <w:pPr>
                        <w:jc w:val="center"/>
                      </w:pPr>
                    </w:p>
                    <w:p w14:paraId="2CE2F689" w14:textId="3B9DD154" w:rsidR="00AF19A5" w:rsidRDefault="00AF19A5" w:rsidP="00AF19A5">
                      <w:pPr>
                        <w:jc w:val="center"/>
                      </w:pPr>
                      <w:r>
                        <w:t xml:space="preserve">für </w:t>
                      </w:r>
                    </w:p>
                    <w:p w14:paraId="739F257B" w14:textId="77777777" w:rsidR="00AF19A5" w:rsidRDefault="00AF19A5" w:rsidP="00AF19A5">
                      <w:pPr>
                        <w:jc w:val="center"/>
                      </w:pPr>
                    </w:p>
                    <w:p w14:paraId="3F177C67" w14:textId="77FB0296" w:rsidR="00AF19A5" w:rsidRDefault="00AF19A5" w:rsidP="00AF19A5">
                      <w:pPr>
                        <w:jc w:val="center"/>
                      </w:pPr>
                      <w:r>
                        <w:t xml:space="preserve">ein </w:t>
                      </w:r>
                    </w:p>
                    <w:p w14:paraId="00B45EE8" w14:textId="77777777" w:rsidR="00AF19A5" w:rsidRDefault="00AF19A5" w:rsidP="00AF19A5">
                      <w:pPr>
                        <w:jc w:val="center"/>
                      </w:pPr>
                    </w:p>
                    <w:p w14:paraId="6B5ECB00" w14:textId="3B6DDC97" w:rsidR="008224C0" w:rsidRDefault="00AF19A5" w:rsidP="00AF19A5">
                      <w:pPr>
                        <w:jc w:val="center"/>
                      </w:pPr>
                      <w:r>
                        <w:t>Bild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933C0" w:rsidRPr="00435ABB">
        <w:t xml:space="preserve"> </w:t>
      </w:r>
    </w:p>
    <w:p w14:paraId="5B0CCDC6" w14:textId="77777777" w:rsidR="00D933C0" w:rsidRPr="00D32EBE" w:rsidRDefault="00D933C0" w:rsidP="00D933C0">
      <w:pPr>
        <w:spacing w:after="120" w:line="300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153F0A50" w14:textId="165F90BB" w:rsidR="00D933C0" w:rsidRPr="00D32EBE" w:rsidRDefault="005D6192" w:rsidP="00D933C0">
      <w:pPr>
        <w:spacing w:after="120" w:line="30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X</w:t>
      </w:r>
      <w:r w:rsidR="00D933C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Tochter/</w:t>
      </w:r>
      <w:r w:rsidR="00D933C0"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</w:rPr>
        <w:t>ö</w:t>
      </w:r>
      <w:r w:rsidR="00D933C0">
        <w:rPr>
          <w:rFonts w:ascii="Arial" w:eastAsia="Arial" w:hAnsi="Arial" w:cs="Arial"/>
          <w:b/>
        </w:rPr>
        <w:t>hn</w:t>
      </w:r>
      <w:r>
        <w:rPr>
          <w:rFonts w:ascii="Arial" w:eastAsia="Arial" w:hAnsi="Arial" w:cs="Arial"/>
          <w:b/>
        </w:rPr>
        <w:t>e/Kinder</w:t>
      </w:r>
      <w:r w:rsidR="00D933C0">
        <w:rPr>
          <w:rFonts w:ascii="Arial" w:eastAsia="Arial" w:hAnsi="Arial" w:cs="Arial"/>
          <w:b/>
        </w:rPr>
        <w:t xml:space="preserve"> am </w:t>
      </w:r>
      <w:proofErr w:type="spellStart"/>
      <w:r w:rsidR="00D933C0">
        <w:rPr>
          <w:rFonts w:ascii="Arial" w:eastAsia="Arial" w:hAnsi="Arial" w:cs="Arial"/>
          <w:b/>
        </w:rPr>
        <w:t>OvTG</w:t>
      </w:r>
      <w:proofErr w:type="spellEnd"/>
      <w:r w:rsidR="00D933C0">
        <w:rPr>
          <w:rFonts w:ascii="Arial" w:eastAsia="Arial" w:hAnsi="Arial" w:cs="Arial"/>
          <w:b/>
        </w:rPr>
        <w:t xml:space="preserve"> (</w:t>
      </w:r>
      <w:r w:rsidR="000B43DC">
        <w:rPr>
          <w:rFonts w:ascii="Arial" w:eastAsia="Arial" w:hAnsi="Arial" w:cs="Arial"/>
          <w:b/>
        </w:rPr>
        <w:t>0</w:t>
      </w:r>
      <w:r w:rsidR="00D933C0">
        <w:rPr>
          <w:rFonts w:ascii="Arial" w:eastAsia="Arial" w:hAnsi="Arial" w:cs="Arial"/>
          <w:b/>
        </w:rPr>
        <w:t xml:space="preserve">. Klasse) </w:t>
      </w:r>
    </w:p>
    <w:p w14:paraId="2E7B4953" w14:textId="77777777" w:rsidR="00D933C0" w:rsidRPr="00D32EBE" w:rsidRDefault="00D933C0" w:rsidP="00D933C0">
      <w:pPr>
        <w:spacing w:after="120" w:line="300" w:lineRule="auto"/>
        <w:jc w:val="center"/>
        <w:rPr>
          <w:rFonts w:ascii="Arial" w:eastAsia="Arial" w:hAnsi="Arial" w:cs="Arial"/>
          <w:b/>
        </w:rPr>
      </w:pPr>
    </w:p>
    <w:p w14:paraId="4AB8B9B6" w14:textId="64769DED" w:rsidR="00D933C0" w:rsidRDefault="000B43DC" w:rsidP="00D933C0">
      <w:pPr>
        <w:spacing w:after="120" w:line="300" w:lineRule="auto"/>
        <w:jc w:val="center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ggf.Beruf</w:t>
      </w:r>
      <w:proofErr w:type="spellEnd"/>
    </w:p>
    <w:p w14:paraId="2BB95CAD" w14:textId="63219366" w:rsidR="00D933C0" w:rsidRDefault="000B43DC" w:rsidP="00D933C0">
      <w:pPr>
        <w:spacing w:after="120" w:line="30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Bereits Erfahrungen in der Elternbeiratsarbeit?</w:t>
      </w:r>
    </w:p>
    <w:p w14:paraId="715359F3" w14:textId="2AFD2D28" w:rsidR="000B43DC" w:rsidRDefault="003858F4" w:rsidP="00D933C0">
      <w:pPr>
        <w:spacing w:after="120" w:line="30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Mitarbeit in anderen (politischen/sozialen/…) Gremien</w:t>
      </w:r>
    </w:p>
    <w:p w14:paraId="01251F5C" w14:textId="4DBA2F32" w:rsidR="00D933C0" w:rsidRDefault="00D933C0" w:rsidP="00D933C0">
      <w:pPr>
        <w:spacing w:after="80" w:line="300" w:lineRule="auto"/>
        <w:jc w:val="center"/>
        <w:rPr>
          <w:rFonts w:ascii="Arial" w:eastAsia="Arial" w:hAnsi="Arial" w:cs="Arial"/>
          <w:b/>
        </w:rPr>
      </w:pPr>
    </w:p>
    <w:p w14:paraId="0830BCFB" w14:textId="602A1DF2" w:rsidR="00D933C0" w:rsidRDefault="00D933C0" w:rsidP="00D933C0">
      <w:pPr>
        <w:spacing w:before="120" w:after="1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Motivation für die Mitarbeit im Elternbeirat?</w:t>
      </w:r>
    </w:p>
    <w:p w14:paraId="03C2F507" w14:textId="77777777" w:rsidR="007343BA" w:rsidRPr="001936E7" w:rsidRDefault="007343BA" w:rsidP="007343BA">
      <w:pPr>
        <w:spacing w:before="120" w:after="120"/>
        <w:rPr>
          <w:rFonts w:ascii="Arial" w:eastAsia="Arial" w:hAnsi="Arial" w:cs="Arial"/>
          <w:b/>
        </w:rPr>
      </w:pPr>
    </w:p>
    <w:sectPr w:rsidR="007343BA" w:rsidRPr="001936E7" w:rsidSect="00D933C0">
      <w:headerReference w:type="default" r:id="rId7"/>
      <w:footerReference w:type="default" r:id="rId8"/>
      <w:pgSz w:w="11900" w:h="16840"/>
      <w:pgMar w:top="2127" w:right="1410" w:bottom="568" w:left="1418" w:header="113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1BFA" w14:textId="77777777" w:rsidR="007E56FC" w:rsidRDefault="007E56FC">
      <w:r>
        <w:separator/>
      </w:r>
    </w:p>
  </w:endnote>
  <w:endnote w:type="continuationSeparator" w:id="0">
    <w:p w14:paraId="0D9AAC5B" w14:textId="77777777" w:rsidR="007E56FC" w:rsidRDefault="007E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2103" w14:textId="6BAA4676" w:rsidR="00DC4E16" w:rsidRDefault="00DC4E16">
    <w:pPr>
      <w:pStyle w:val="Kopfzeile"/>
      <w:spacing w:before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87B3C" w14:textId="77777777" w:rsidR="007E56FC" w:rsidRDefault="007E56FC">
      <w:r>
        <w:separator/>
      </w:r>
    </w:p>
  </w:footnote>
  <w:footnote w:type="continuationSeparator" w:id="0">
    <w:p w14:paraId="43A07E04" w14:textId="77777777" w:rsidR="007E56FC" w:rsidRDefault="007E5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03B79" w14:textId="77777777" w:rsidR="00DC4E16" w:rsidRDefault="00132380">
    <w:pPr>
      <w:pStyle w:val="Kopfzeile"/>
      <w:jc w:val="center"/>
    </w:pPr>
    <w:r>
      <w:rPr>
        <w:noProof/>
      </w:rPr>
      <w:drawing>
        <wp:inline distT="0" distB="0" distL="0" distR="0" wp14:anchorId="3C2E0473" wp14:editId="4C6D83D9">
          <wp:extent cx="5038725" cy="895350"/>
          <wp:effectExtent l="0" t="0" r="0" b="0"/>
          <wp:docPr id="24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38725" cy="895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3A6767C" w14:textId="77777777" w:rsidR="00DC4E16" w:rsidRDefault="00DC4E16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5F165A"/>
    <w:multiLevelType w:val="multilevel"/>
    <w:tmpl w:val="5C7428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430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6C3"/>
    <w:rsid w:val="000B43DC"/>
    <w:rsid w:val="00126ECC"/>
    <w:rsid w:val="00132380"/>
    <w:rsid w:val="001936E7"/>
    <w:rsid w:val="001C7C51"/>
    <w:rsid w:val="002343E8"/>
    <w:rsid w:val="00350647"/>
    <w:rsid w:val="003858F4"/>
    <w:rsid w:val="003A1EEB"/>
    <w:rsid w:val="003B1D72"/>
    <w:rsid w:val="003B69BE"/>
    <w:rsid w:val="00435ABB"/>
    <w:rsid w:val="00443F1B"/>
    <w:rsid w:val="004F5518"/>
    <w:rsid w:val="005D6192"/>
    <w:rsid w:val="00662907"/>
    <w:rsid w:val="00704F3D"/>
    <w:rsid w:val="007343BA"/>
    <w:rsid w:val="007E56FC"/>
    <w:rsid w:val="00810D7C"/>
    <w:rsid w:val="008224C0"/>
    <w:rsid w:val="008722C2"/>
    <w:rsid w:val="008D6B30"/>
    <w:rsid w:val="00935AFD"/>
    <w:rsid w:val="00A115B4"/>
    <w:rsid w:val="00AA36C3"/>
    <w:rsid w:val="00AF19A5"/>
    <w:rsid w:val="00B03DEF"/>
    <w:rsid w:val="00B52069"/>
    <w:rsid w:val="00BD3EC7"/>
    <w:rsid w:val="00C75691"/>
    <w:rsid w:val="00CA0610"/>
    <w:rsid w:val="00CF0E14"/>
    <w:rsid w:val="00D32EBE"/>
    <w:rsid w:val="00D63244"/>
    <w:rsid w:val="00D933C0"/>
    <w:rsid w:val="00DC4E16"/>
    <w:rsid w:val="00E91ED7"/>
    <w:rsid w:val="00EA026C"/>
    <w:rsid w:val="00FA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2E0CDC"/>
  <w15:docId w15:val="{DBFBE0E3-BBCC-4B2A-9452-09C16DDB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rPr>
      <w:rFonts w:eastAsia="Times New Roman"/>
      <w:color w:val="000000"/>
      <w:sz w:val="24"/>
      <w:szCs w:val="24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link w:val="KopfzeileZchn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styleId="Seitenzahl">
    <w:name w:val="page number"/>
  </w:style>
  <w:style w:type="character" w:styleId="NichtaufgelsteErwhnung">
    <w:name w:val="Unresolved Mention"/>
    <w:basedOn w:val="Absatz-Standardschriftart"/>
    <w:uiPriority w:val="99"/>
    <w:rsid w:val="00443F1B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uiPriority w:val="99"/>
    <w:rsid w:val="00443F1B"/>
    <w:rPr>
      <w:rFonts w:cs="Arial Unicode MS"/>
      <w:color w:val="000000"/>
      <w:sz w:val="24"/>
      <w:szCs w:val="24"/>
      <w:u w:color="000000"/>
    </w:rPr>
  </w:style>
  <w:style w:type="paragraph" w:styleId="Fuzeile">
    <w:name w:val="footer"/>
    <w:basedOn w:val="Standard"/>
    <w:link w:val="FuzeileZchn"/>
    <w:uiPriority w:val="99"/>
    <w:unhideWhenUsed/>
    <w:rsid w:val="00443F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3F1B"/>
    <w:rPr>
      <w:rFonts w:eastAsia="Times New Roman"/>
      <w:color w:val="000000"/>
      <w:sz w:val="24"/>
      <w:szCs w:val="24"/>
      <w:u w:color="000000"/>
    </w:rPr>
  </w:style>
  <w:style w:type="paragraph" w:styleId="Listenabsatz">
    <w:name w:val="List Paragraph"/>
    <w:basedOn w:val="Standard"/>
    <w:uiPriority w:val="34"/>
    <w:qFormat/>
    <w:rsid w:val="001936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2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ive\OneDrive\Olli\Schule\EB\Formulare%20&amp;%20mehr\Briefkopf%20EB-OvTG%20-word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-Design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-Design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Larissa-Desig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Briefkopf EB-OvTG -wordvorlage.dotx</Template>
  <TotalTime>0</TotalTime>
  <Pages>1</Pages>
  <Words>32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 Jauch</dc:creator>
  <cp:lastModifiedBy>Arlt, Andreas</cp:lastModifiedBy>
  <cp:revision>2</cp:revision>
  <dcterms:created xsi:type="dcterms:W3CDTF">2026-09-22T20:55:00Z</dcterms:created>
  <dcterms:modified xsi:type="dcterms:W3CDTF">2026-09-22T20:55:00Z</dcterms:modified>
</cp:coreProperties>
</file>